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70DF" w14:textId="28CCA623" w:rsidR="00580433" w:rsidRDefault="00580433" w:rsidP="00A87B8B"/>
    <w:p w14:paraId="4E0E4702" w14:textId="77777777" w:rsidR="008D041E" w:rsidRDefault="008D041E" w:rsidP="00A87B8B"/>
    <w:p w14:paraId="5FD83885" w14:textId="6851160B" w:rsidR="000B0E51" w:rsidRPr="0068686C" w:rsidRDefault="008D041E" w:rsidP="000B0E51">
      <w:pPr>
        <w:tabs>
          <w:tab w:val="left" w:pos="5812"/>
          <w:tab w:val="left" w:pos="9498"/>
        </w:tabs>
      </w:pPr>
      <w:r>
        <w:tab/>
      </w:r>
      <w:r w:rsidR="000B0E51" w:rsidRPr="0068686C">
        <w:sym w:font="Symbol" w:char="F0B7"/>
      </w:r>
      <w:r w:rsidR="000B0E51" w:rsidRPr="0068686C">
        <w:tab/>
      </w:r>
      <w:r w:rsidR="000B0E51" w:rsidRPr="0068686C">
        <w:sym w:font="Symbol" w:char="F0B7"/>
      </w:r>
    </w:p>
    <w:p w14:paraId="04FD1FC9" w14:textId="77777777" w:rsidR="000B0E51" w:rsidRPr="0068686C" w:rsidRDefault="000B0E51" w:rsidP="000B0E51">
      <w:pPr>
        <w:tabs>
          <w:tab w:val="left" w:pos="6096"/>
          <w:tab w:val="left" w:pos="9356"/>
        </w:tabs>
      </w:pPr>
      <w:r w:rsidRPr="0068686C">
        <w:tab/>
        <w:t>Vážená pani</w:t>
      </w:r>
    </w:p>
    <w:p w14:paraId="7DB910D9" w14:textId="77777777" w:rsidR="000B0E51" w:rsidRPr="0068686C" w:rsidRDefault="000B0E51" w:rsidP="000B0E51">
      <w:pPr>
        <w:tabs>
          <w:tab w:val="left" w:pos="6096"/>
          <w:tab w:val="left" w:pos="9072"/>
        </w:tabs>
      </w:pPr>
      <w:r w:rsidRPr="0068686C">
        <w:tab/>
      </w:r>
      <w:bookmarkStart w:id="0" w:name="_Hlk158273614"/>
      <w:r w:rsidRPr="0068686C">
        <w:t>prof. PhDr. Beáta Balogová, PhD., MBA</w:t>
      </w:r>
      <w:bookmarkEnd w:id="0"/>
    </w:p>
    <w:p w14:paraId="3FC842D4" w14:textId="77777777" w:rsidR="000B0E51" w:rsidRPr="0068686C" w:rsidRDefault="000B0E51" w:rsidP="000B0E51">
      <w:pPr>
        <w:tabs>
          <w:tab w:val="left" w:pos="6096"/>
          <w:tab w:val="left" w:pos="9072"/>
        </w:tabs>
      </w:pPr>
      <w:r w:rsidRPr="0068686C">
        <w:tab/>
        <w:t>dekanka FF PU</w:t>
      </w:r>
      <w:r>
        <w:t xml:space="preserve"> v Prešove</w:t>
      </w:r>
    </w:p>
    <w:p w14:paraId="00B88B5F" w14:textId="77777777" w:rsidR="000B0E51" w:rsidRPr="0068686C" w:rsidRDefault="000B0E51" w:rsidP="000B0E51">
      <w:pPr>
        <w:tabs>
          <w:tab w:val="left" w:pos="5812"/>
          <w:tab w:val="left" w:pos="9498"/>
        </w:tabs>
      </w:pPr>
      <w:r w:rsidRPr="0068686C">
        <w:tab/>
      </w:r>
      <w:r w:rsidRPr="0068686C">
        <w:sym w:font="Symbol" w:char="F0B7"/>
      </w:r>
      <w:r w:rsidRPr="0068686C">
        <w:tab/>
      </w:r>
      <w:r w:rsidRPr="0068686C">
        <w:sym w:font="Symbol" w:char="F0B7"/>
      </w:r>
    </w:p>
    <w:p w14:paraId="2CA07DA6" w14:textId="621CDF95" w:rsidR="000B0E51" w:rsidRDefault="000B0E51" w:rsidP="00A87B8B"/>
    <w:p w14:paraId="08BA3FA8" w14:textId="69226B03" w:rsidR="00580534" w:rsidRDefault="00580534" w:rsidP="00A87B8B"/>
    <w:p w14:paraId="2EE3A4E5" w14:textId="1D30EC30" w:rsidR="00825F3E" w:rsidRPr="00825F3E" w:rsidRDefault="00825F3E" w:rsidP="00825F3E">
      <w:pPr>
        <w:rPr>
          <w:b/>
        </w:rPr>
      </w:pPr>
      <w:r w:rsidRPr="00825F3E">
        <w:rPr>
          <w:b/>
        </w:rPr>
        <w:t xml:space="preserve">Vec: Návrh na uzatvorenie </w:t>
      </w:r>
      <w:r w:rsidR="001963A1">
        <w:rPr>
          <w:b/>
        </w:rPr>
        <w:t>príkaznej zmluvy</w:t>
      </w:r>
      <w:r w:rsidRPr="00825F3E">
        <w:rPr>
          <w:b/>
        </w:rPr>
        <w:t xml:space="preserve"> za mesiac </w:t>
      </w:r>
      <w:r w:rsidR="00662F4C">
        <w:rPr>
          <w:b/>
        </w:rPr>
        <w:t xml:space="preserve">............................ </w:t>
      </w:r>
      <w:r w:rsidRPr="00825F3E">
        <w:rPr>
          <w:b/>
        </w:rPr>
        <w:t>202</w:t>
      </w:r>
      <w:r w:rsidR="006C223E">
        <w:rPr>
          <w:b/>
        </w:rPr>
        <w:t>6</w:t>
      </w:r>
    </w:p>
    <w:p w14:paraId="6E39AF25" w14:textId="77777777" w:rsidR="00825F3E" w:rsidRDefault="00825F3E" w:rsidP="00825F3E"/>
    <w:p w14:paraId="68704075" w14:textId="59E00FA5" w:rsidR="00580534" w:rsidRDefault="00825F3E" w:rsidP="00825F3E">
      <w:r>
        <w:tab/>
        <w:t xml:space="preserve">Predkladám Vám návrh na uzatvorenie </w:t>
      </w:r>
      <w:r w:rsidR="00662F4C">
        <w:t>príkaznej zmluvy</w:t>
      </w:r>
      <w:r>
        <w:t xml:space="preserve"> z prostriedkov grantového projektu </w:t>
      </w:r>
      <w:r w:rsidR="00BA75F0">
        <w:fldChar w:fldCharType="begin"/>
      </w:r>
      <w:r w:rsidR="00BA75F0">
        <w:instrText xml:space="preserve"> MERGEFIELD Projekt </w:instrText>
      </w:r>
      <w:r w:rsidR="00BA75F0">
        <w:fldChar w:fldCharType="separate"/>
      </w:r>
      <w:r w:rsidR="00FA4892">
        <w:rPr>
          <w:noProof/>
        </w:rPr>
        <w:t>VEGA</w:t>
      </w:r>
      <w:r w:rsidR="00662F4C">
        <w:rPr>
          <w:noProof/>
        </w:rPr>
        <w:t>/KEGA</w:t>
      </w:r>
      <w:r w:rsidR="00BA75F0">
        <w:fldChar w:fldCharType="end"/>
      </w:r>
      <w:r w:rsidR="00662F4C">
        <w:sym w:font="Symbol" w:char="F02A"/>
      </w:r>
      <w:r w:rsidR="00484921">
        <w:t xml:space="preserve"> </w:t>
      </w:r>
      <w:r w:rsidR="00484921" w:rsidRPr="0068686C">
        <w:rPr>
          <w:snapToGrid w:val="0"/>
          <w:lang w:eastAsia="cs-CZ"/>
        </w:rPr>
        <w:t>č............... s názvom.......................... / z prostriedkov Inštitútu</w:t>
      </w:r>
      <w:r w:rsidR="00484921">
        <w:rPr>
          <w:snapToGrid w:val="0"/>
          <w:lang w:eastAsia="cs-CZ"/>
        </w:rPr>
        <w:t>........................</w:t>
      </w:r>
      <w:r w:rsidR="00B3245D">
        <w:rPr>
          <w:snapToGrid w:val="0"/>
          <w:lang w:eastAsia="cs-CZ"/>
        </w:rPr>
        <w:sym w:font="Symbol" w:char="F02A"/>
      </w:r>
    </w:p>
    <w:p w14:paraId="76D57D81" w14:textId="773CC21C" w:rsidR="00F23E03" w:rsidRDefault="00F23E03" w:rsidP="00825F3E"/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8"/>
        <w:gridCol w:w="3826"/>
        <w:gridCol w:w="1276"/>
        <w:gridCol w:w="995"/>
        <w:gridCol w:w="705"/>
        <w:gridCol w:w="2258"/>
      </w:tblGrid>
      <w:tr w:rsidR="00F23E03" w:rsidRPr="00F23E03" w14:paraId="5CBE0A1B" w14:textId="77777777" w:rsidTr="00B111F2">
        <w:trPr>
          <w:trHeight w:val="283"/>
        </w:trPr>
        <w:tc>
          <w:tcPr>
            <w:tcW w:w="4954" w:type="dxa"/>
            <w:gridSpan w:val="2"/>
            <w:shd w:val="clear" w:color="auto" w:fill="D9D9D9" w:themeFill="background1" w:themeFillShade="D9"/>
            <w:vAlign w:val="center"/>
          </w:tcPr>
          <w:p w14:paraId="42A7E33A" w14:textId="77777777" w:rsidR="00F23E03" w:rsidRPr="00F23E03" w:rsidRDefault="00F23E03" w:rsidP="00F23E03">
            <w:pPr>
              <w:rPr>
                <w:rFonts w:cs="Times New Roman"/>
                <w:sz w:val="20"/>
                <w:szCs w:val="20"/>
              </w:rPr>
            </w:pPr>
            <w:r w:rsidRPr="00F23E03">
              <w:rPr>
                <w:rFonts w:cs="Times New Roman"/>
                <w:sz w:val="20"/>
                <w:szCs w:val="20"/>
              </w:rPr>
              <w:t>Priezvisko a meno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DC4F7CB" w14:textId="30B76842" w:rsidR="00F23E03" w:rsidRPr="00F23E03" w:rsidRDefault="00F23E03" w:rsidP="00F23E03">
            <w:pPr>
              <w:rPr>
                <w:rFonts w:cs="Times New Roman"/>
                <w:sz w:val="20"/>
                <w:szCs w:val="20"/>
              </w:rPr>
            </w:pPr>
            <w:r w:rsidRPr="00F23E03">
              <w:rPr>
                <w:rFonts w:cs="Times New Roman"/>
                <w:sz w:val="20"/>
                <w:szCs w:val="20"/>
              </w:rPr>
              <w:t>Druh dohod</w:t>
            </w:r>
            <w:r w:rsidR="00380213">
              <w:rPr>
                <w:rFonts w:cs="Times New Roman"/>
                <w:sz w:val="20"/>
                <w:szCs w:val="20"/>
              </w:rPr>
              <w:t>y</w:t>
            </w:r>
          </w:p>
        </w:tc>
        <w:tc>
          <w:tcPr>
            <w:tcW w:w="995" w:type="dxa"/>
            <w:shd w:val="clear" w:color="auto" w:fill="D9D9D9" w:themeFill="background1" w:themeFillShade="D9"/>
            <w:vAlign w:val="center"/>
          </w:tcPr>
          <w:p w14:paraId="48630AC6" w14:textId="3D7B1579" w:rsidR="00F23E03" w:rsidRPr="00F23E03" w:rsidRDefault="00F23E03" w:rsidP="00F23E03">
            <w:pPr>
              <w:rPr>
                <w:rFonts w:cs="Times New Roman"/>
                <w:sz w:val="20"/>
                <w:szCs w:val="20"/>
              </w:rPr>
            </w:pPr>
            <w:r w:rsidRPr="00F23E03">
              <w:rPr>
                <w:rFonts w:cs="Times New Roman"/>
                <w:sz w:val="20"/>
                <w:szCs w:val="20"/>
              </w:rPr>
              <w:t>Čiastka</w:t>
            </w:r>
            <w:r w:rsidR="00B111F2">
              <w:rPr>
                <w:rFonts w:cs="Times New Roman"/>
                <w:sz w:val="20"/>
                <w:szCs w:val="20"/>
              </w:rPr>
              <w:sym w:font="Symbol" w:char="F02A"/>
            </w:r>
            <w:r w:rsidR="00B111F2">
              <w:rPr>
                <w:rFonts w:cs="Times New Roman"/>
                <w:sz w:val="20"/>
                <w:szCs w:val="20"/>
              </w:rPr>
              <w:sym w:font="Symbol" w:char="F02A"/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14:paraId="1AA13A94" w14:textId="77777777" w:rsidR="00F23E03" w:rsidRPr="00F23E03" w:rsidRDefault="00F23E03" w:rsidP="00F23E03">
            <w:pPr>
              <w:rPr>
                <w:rFonts w:cs="Times New Roman"/>
                <w:sz w:val="20"/>
                <w:szCs w:val="20"/>
              </w:rPr>
            </w:pPr>
            <w:r w:rsidRPr="00F23E03">
              <w:rPr>
                <w:rFonts w:cs="Times New Roman"/>
                <w:sz w:val="20"/>
                <w:szCs w:val="20"/>
              </w:rPr>
              <w:t>Hodiny</w:t>
            </w:r>
          </w:p>
        </w:tc>
        <w:tc>
          <w:tcPr>
            <w:tcW w:w="2258" w:type="dxa"/>
            <w:shd w:val="clear" w:color="auto" w:fill="D9D9D9" w:themeFill="background1" w:themeFillShade="D9"/>
            <w:vAlign w:val="center"/>
          </w:tcPr>
          <w:p w14:paraId="365101C7" w14:textId="77777777" w:rsidR="00F23E03" w:rsidRPr="00F23E03" w:rsidRDefault="00F23E03" w:rsidP="00F23E03">
            <w:pPr>
              <w:rPr>
                <w:rFonts w:cs="Times New Roman"/>
                <w:sz w:val="20"/>
                <w:szCs w:val="20"/>
              </w:rPr>
            </w:pPr>
            <w:r w:rsidRPr="00F23E03">
              <w:rPr>
                <w:rFonts w:cs="Times New Roman"/>
                <w:sz w:val="20"/>
                <w:szCs w:val="20"/>
              </w:rPr>
              <w:t>Termín od-do</w:t>
            </w:r>
          </w:p>
        </w:tc>
      </w:tr>
      <w:tr w:rsidR="00F23E03" w:rsidRPr="00F23E03" w14:paraId="57BC5CDB" w14:textId="77777777" w:rsidTr="00B111F2">
        <w:trPr>
          <w:trHeight w:val="283"/>
        </w:trPr>
        <w:tc>
          <w:tcPr>
            <w:tcW w:w="4954" w:type="dxa"/>
            <w:gridSpan w:val="2"/>
            <w:vAlign w:val="center"/>
          </w:tcPr>
          <w:p w14:paraId="01968D59" w14:textId="7CEE4778" w:rsidR="00F23E03" w:rsidRPr="00F23E03" w:rsidRDefault="00F23E03" w:rsidP="00F23E0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7B93327" w14:textId="186433DE" w:rsidR="00F23E03" w:rsidRPr="00F23E03" w:rsidRDefault="00FA4892" w:rsidP="00F23E0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PZ</w:t>
            </w:r>
          </w:p>
        </w:tc>
        <w:tc>
          <w:tcPr>
            <w:tcW w:w="995" w:type="dxa"/>
            <w:vAlign w:val="center"/>
          </w:tcPr>
          <w:p w14:paraId="66EC0BE6" w14:textId="5C38C05A" w:rsidR="00F23E03" w:rsidRPr="00F23E03" w:rsidRDefault="00F23E03" w:rsidP="00F23E0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08916CC2" w14:textId="08381CFB" w:rsidR="00F23E03" w:rsidRPr="00F23E03" w:rsidRDefault="00F23E03" w:rsidP="00F23E0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58" w:type="dxa"/>
            <w:vAlign w:val="center"/>
          </w:tcPr>
          <w:p w14:paraId="4E060360" w14:textId="6BBC8C51" w:rsidR="00F23E03" w:rsidRPr="00F23E03" w:rsidRDefault="00F23E03" w:rsidP="00F23E0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23E03" w:rsidRPr="00F23E03" w14:paraId="54750EFC" w14:textId="77777777" w:rsidTr="00EA6165">
        <w:trPr>
          <w:trHeight w:val="283"/>
        </w:trPr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7043155F" w14:textId="77777777" w:rsidR="00F23E03" w:rsidRPr="00F23E03" w:rsidRDefault="00F23E03" w:rsidP="00F23E03">
            <w:pPr>
              <w:rPr>
                <w:rFonts w:cs="Times New Roman"/>
                <w:sz w:val="20"/>
                <w:szCs w:val="20"/>
              </w:rPr>
            </w:pPr>
            <w:r w:rsidRPr="00F23E03">
              <w:rPr>
                <w:rFonts w:cs="Times New Roman"/>
                <w:sz w:val="20"/>
                <w:szCs w:val="20"/>
              </w:rPr>
              <w:t>Náplň práce</w:t>
            </w:r>
          </w:p>
        </w:tc>
        <w:tc>
          <w:tcPr>
            <w:tcW w:w="9060" w:type="dxa"/>
            <w:gridSpan w:val="5"/>
            <w:vAlign w:val="center"/>
          </w:tcPr>
          <w:p w14:paraId="5897D938" w14:textId="3B5FF60A" w:rsidR="00F23E03" w:rsidRPr="00F23E03" w:rsidRDefault="00F23E03" w:rsidP="00F23E0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70EF9CF0" w14:textId="682DE60D" w:rsidR="00F23E03" w:rsidRDefault="00F23E03" w:rsidP="00825F3E"/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8"/>
        <w:gridCol w:w="3828"/>
        <w:gridCol w:w="1276"/>
        <w:gridCol w:w="850"/>
        <w:gridCol w:w="850"/>
        <w:gridCol w:w="2256"/>
      </w:tblGrid>
      <w:tr w:rsidR="00CF7F4A" w:rsidRPr="00CF7F4A" w14:paraId="36E2E6B2" w14:textId="77777777" w:rsidTr="00A6548B">
        <w:trPr>
          <w:trHeight w:val="283"/>
        </w:trPr>
        <w:tc>
          <w:tcPr>
            <w:tcW w:w="4956" w:type="dxa"/>
            <w:gridSpan w:val="2"/>
            <w:shd w:val="clear" w:color="auto" w:fill="D9D9D9" w:themeFill="background1" w:themeFillShade="D9"/>
            <w:vAlign w:val="center"/>
          </w:tcPr>
          <w:p w14:paraId="22D03A43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Priezvisko a meno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957CFE4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Druh dohody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8CF3678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Čiastka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0696EDD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Hodiny</w:t>
            </w:r>
          </w:p>
        </w:tc>
        <w:tc>
          <w:tcPr>
            <w:tcW w:w="2256" w:type="dxa"/>
            <w:shd w:val="clear" w:color="auto" w:fill="D9D9D9" w:themeFill="background1" w:themeFillShade="D9"/>
            <w:vAlign w:val="center"/>
          </w:tcPr>
          <w:p w14:paraId="57CEE2E2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Termín od-do</w:t>
            </w:r>
          </w:p>
        </w:tc>
      </w:tr>
      <w:tr w:rsidR="00CF7F4A" w:rsidRPr="00CF7F4A" w14:paraId="1E364391" w14:textId="77777777" w:rsidTr="00A6548B">
        <w:trPr>
          <w:trHeight w:val="283"/>
        </w:trPr>
        <w:tc>
          <w:tcPr>
            <w:tcW w:w="4956" w:type="dxa"/>
            <w:gridSpan w:val="2"/>
            <w:vAlign w:val="center"/>
          </w:tcPr>
          <w:p w14:paraId="39B91866" w14:textId="77777777" w:rsidR="00CF7F4A" w:rsidRPr="00CF7F4A" w:rsidRDefault="00CF7F4A" w:rsidP="00CF7F4A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E9E3D0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D5657A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A2B4AA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56" w:type="dxa"/>
            <w:vAlign w:val="center"/>
          </w:tcPr>
          <w:p w14:paraId="78F9B233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CF7F4A" w:rsidRPr="00CF7F4A" w14:paraId="740202D2" w14:textId="77777777" w:rsidTr="00A6548B">
        <w:trPr>
          <w:trHeight w:val="283"/>
        </w:trPr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22CAE107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Náplň práce</w:t>
            </w:r>
          </w:p>
        </w:tc>
        <w:tc>
          <w:tcPr>
            <w:tcW w:w="9060" w:type="dxa"/>
            <w:gridSpan w:val="5"/>
            <w:vAlign w:val="center"/>
          </w:tcPr>
          <w:p w14:paraId="5C278ABB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43DF78AF" w14:textId="6F25A3FE" w:rsidR="00CF4F67" w:rsidRDefault="00CF4F67" w:rsidP="00825F3E"/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8"/>
        <w:gridCol w:w="3828"/>
        <w:gridCol w:w="1276"/>
        <w:gridCol w:w="850"/>
        <w:gridCol w:w="850"/>
        <w:gridCol w:w="2256"/>
      </w:tblGrid>
      <w:tr w:rsidR="00CF7F4A" w:rsidRPr="00CF7F4A" w14:paraId="6963C9E7" w14:textId="77777777" w:rsidTr="00A6548B">
        <w:trPr>
          <w:trHeight w:val="283"/>
        </w:trPr>
        <w:tc>
          <w:tcPr>
            <w:tcW w:w="4956" w:type="dxa"/>
            <w:gridSpan w:val="2"/>
            <w:shd w:val="clear" w:color="auto" w:fill="D9D9D9" w:themeFill="background1" w:themeFillShade="D9"/>
            <w:vAlign w:val="center"/>
          </w:tcPr>
          <w:p w14:paraId="2CAF5EE5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Priezvisko a meno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ED84258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Druh dohody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9760AED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Čiastka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08E0196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Hodiny</w:t>
            </w:r>
          </w:p>
        </w:tc>
        <w:tc>
          <w:tcPr>
            <w:tcW w:w="2256" w:type="dxa"/>
            <w:shd w:val="clear" w:color="auto" w:fill="D9D9D9" w:themeFill="background1" w:themeFillShade="D9"/>
            <w:vAlign w:val="center"/>
          </w:tcPr>
          <w:p w14:paraId="52DFA903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Termín od-do</w:t>
            </w:r>
          </w:p>
        </w:tc>
      </w:tr>
      <w:tr w:rsidR="00CF7F4A" w:rsidRPr="00CF7F4A" w14:paraId="69B6F9E9" w14:textId="77777777" w:rsidTr="00A6548B">
        <w:trPr>
          <w:trHeight w:val="283"/>
        </w:trPr>
        <w:tc>
          <w:tcPr>
            <w:tcW w:w="4956" w:type="dxa"/>
            <w:gridSpan w:val="2"/>
            <w:vAlign w:val="center"/>
          </w:tcPr>
          <w:p w14:paraId="34459FC0" w14:textId="77777777" w:rsidR="00CF7F4A" w:rsidRPr="00CF7F4A" w:rsidRDefault="00CF7F4A" w:rsidP="00CF7F4A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E0E53C0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6AFE622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51C8A16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56" w:type="dxa"/>
            <w:vAlign w:val="center"/>
          </w:tcPr>
          <w:p w14:paraId="02EA1868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CF7F4A" w:rsidRPr="00CF7F4A" w14:paraId="415D9651" w14:textId="77777777" w:rsidTr="00A6548B">
        <w:trPr>
          <w:trHeight w:val="283"/>
        </w:trPr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2B9E5F54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Náplň práce</w:t>
            </w:r>
          </w:p>
        </w:tc>
        <w:tc>
          <w:tcPr>
            <w:tcW w:w="9060" w:type="dxa"/>
            <w:gridSpan w:val="5"/>
            <w:vAlign w:val="center"/>
          </w:tcPr>
          <w:p w14:paraId="75BBD169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2113FFC" w14:textId="3AD07200" w:rsidR="00CF4F67" w:rsidRDefault="00CF4F67" w:rsidP="00825F3E"/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8"/>
        <w:gridCol w:w="3828"/>
        <w:gridCol w:w="1276"/>
        <w:gridCol w:w="850"/>
        <w:gridCol w:w="850"/>
        <w:gridCol w:w="2256"/>
      </w:tblGrid>
      <w:tr w:rsidR="00CF7F4A" w:rsidRPr="00CF7F4A" w14:paraId="1C858810" w14:textId="77777777" w:rsidTr="00A6548B">
        <w:trPr>
          <w:trHeight w:val="283"/>
        </w:trPr>
        <w:tc>
          <w:tcPr>
            <w:tcW w:w="4956" w:type="dxa"/>
            <w:gridSpan w:val="2"/>
            <w:shd w:val="clear" w:color="auto" w:fill="D9D9D9" w:themeFill="background1" w:themeFillShade="D9"/>
            <w:vAlign w:val="center"/>
          </w:tcPr>
          <w:p w14:paraId="39A6E845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Priezvisko a meno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329693F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Druh dohody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6B768FB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Čiastka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5434FE1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Hodiny</w:t>
            </w:r>
          </w:p>
        </w:tc>
        <w:tc>
          <w:tcPr>
            <w:tcW w:w="2256" w:type="dxa"/>
            <w:shd w:val="clear" w:color="auto" w:fill="D9D9D9" w:themeFill="background1" w:themeFillShade="D9"/>
            <w:vAlign w:val="center"/>
          </w:tcPr>
          <w:p w14:paraId="325C5DC1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Termín od-do</w:t>
            </w:r>
          </w:p>
        </w:tc>
      </w:tr>
      <w:tr w:rsidR="00CF7F4A" w:rsidRPr="00CF7F4A" w14:paraId="72533003" w14:textId="77777777" w:rsidTr="00A6548B">
        <w:trPr>
          <w:trHeight w:val="283"/>
        </w:trPr>
        <w:tc>
          <w:tcPr>
            <w:tcW w:w="4956" w:type="dxa"/>
            <w:gridSpan w:val="2"/>
            <w:vAlign w:val="center"/>
          </w:tcPr>
          <w:p w14:paraId="49C18436" w14:textId="77777777" w:rsidR="00CF7F4A" w:rsidRPr="00CF7F4A" w:rsidRDefault="00CF7F4A" w:rsidP="00CF7F4A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FF9E083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026D3B6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94C9F3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56" w:type="dxa"/>
            <w:vAlign w:val="center"/>
          </w:tcPr>
          <w:p w14:paraId="73147180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CF7F4A" w:rsidRPr="00CF7F4A" w14:paraId="29967052" w14:textId="77777777" w:rsidTr="00A6548B">
        <w:trPr>
          <w:trHeight w:val="283"/>
        </w:trPr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7C65CE4F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  <w:r w:rsidRPr="00CF7F4A">
              <w:rPr>
                <w:rFonts w:cs="Times New Roman"/>
                <w:sz w:val="20"/>
                <w:szCs w:val="20"/>
              </w:rPr>
              <w:t>Náplň práce</w:t>
            </w:r>
          </w:p>
        </w:tc>
        <w:tc>
          <w:tcPr>
            <w:tcW w:w="9060" w:type="dxa"/>
            <w:gridSpan w:val="5"/>
            <w:vAlign w:val="center"/>
          </w:tcPr>
          <w:p w14:paraId="68A8AA34" w14:textId="77777777" w:rsidR="00CF7F4A" w:rsidRPr="00CF7F4A" w:rsidRDefault="00CF7F4A" w:rsidP="00CF7F4A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69B24077" w14:textId="76600698" w:rsidR="00CF4F67" w:rsidRDefault="00CF4F67" w:rsidP="00825F3E"/>
    <w:p w14:paraId="5CE9EE9A" w14:textId="15736DAE" w:rsidR="00CF4F67" w:rsidRDefault="00CF4F67" w:rsidP="00825F3E"/>
    <w:tbl>
      <w:tblPr>
        <w:tblStyle w:val="Mriekatabuky"/>
        <w:tblW w:w="0" w:type="auto"/>
        <w:jc w:val="righ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1984"/>
        <w:gridCol w:w="4820"/>
        <w:gridCol w:w="1976"/>
      </w:tblGrid>
      <w:tr w:rsidR="00C016E5" w:rsidRPr="00C016E5" w14:paraId="47A5E69E" w14:textId="77777777" w:rsidTr="00A6548B">
        <w:trPr>
          <w:jc w:val="right"/>
        </w:trPr>
        <w:tc>
          <w:tcPr>
            <w:tcW w:w="1418" w:type="dxa"/>
          </w:tcPr>
          <w:p w14:paraId="4F758F58" w14:textId="77777777" w:rsidR="00C016E5" w:rsidRPr="00C016E5" w:rsidRDefault="00C016E5" w:rsidP="00C016E5">
            <w:pPr>
              <w:rPr>
                <w:rFonts w:cs="Times New Roman"/>
                <w:sz w:val="20"/>
                <w:szCs w:val="20"/>
              </w:rPr>
            </w:pPr>
            <w:r w:rsidRPr="00C016E5">
              <w:rPr>
                <w:rFonts w:cs="Times New Roman"/>
                <w:sz w:val="20"/>
                <w:szCs w:val="20"/>
              </w:rPr>
              <w:t>V Prešove dňa: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6C08FE14" w14:textId="6B6EA5C9" w:rsidR="00C016E5" w:rsidRPr="00C016E5" w:rsidRDefault="00C016E5" w:rsidP="00C016E5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796" w:type="dxa"/>
            <w:gridSpan w:val="2"/>
          </w:tcPr>
          <w:p w14:paraId="300840AC" w14:textId="77777777" w:rsidR="00C016E5" w:rsidRPr="00C016E5" w:rsidRDefault="00C016E5" w:rsidP="00C016E5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16E5" w:rsidRPr="00C016E5" w14:paraId="04A88276" w14:textId="77777777" w:rsidTr="00A6548B">
        <w:trPr>
          <w:jc w:val="right"/>
        </w:trPr>
        <w:tc>
          <w:tcPr>
            <w:tcW w:w="3402" w:type="dxa"/>
            <w:gridSpan w:val="2"/>
          </w:tcPr>
          <w:p w14:paraId="428D16F6" w14:textId="77777777" w:rsidR="00C016E5" w:rsidRPr="00C016E5" w:rsidRDefault="00C016E5" w:rsidP="00C016E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20" w:type="dxa"/>
          </w:tcPr>
          <w:p w14:paraId="39B6B3DC" w14:textId="77777777" w:rsidR="00C016E5" w:rsidRPr="00C016E5" w:rsidRDefault="00C016E5" w:rsidP="00C016E5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76" w:type="dxa"/>
          </w:tcPr>
          <w:p w14:paraId="311EC641" w14:textId="77777777" w:rsidR="00C016E5" w:rsidRPr="00C016E5" w:rsidRDefault="00C016E5" w:rsidP="00C016E5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16E5" w:rsidRPr="00C016E5" w14:paraId="7AF947A4" w14:textId="77777777" w:rsidTr="00FA3B7E">
        <w:trPr>
          <w:trHeight w:val="247"/>
          <w:jc w:val="right"/>
        </w:trPr>
        <w:tc>
          <w:tcPr>
            <w:tcW w:w="3402" w:type="dxa"/>
            <w:gridSpan w:val="2"/>
          </w:tcPr>
          <w:p w14:paraId="4FA189FC" w14:textId="2E596CD0" w:rsidR="00C016E5" w:rsidRPr="00C016E5" w:rsidRDefault="00C016E5" w:rsidP="00C016E5">
            <w:pPr>
              <w:rPr>
                <w:rFonts w:cs="Times New Roman"/>
                <w:sz w:val="20"/>
                <w:szCs w:val="20"/>
              </w:rPr>
            </w:pPr>
            <w:r w:rsidRPr="00C016E5">
              <w:rPr>
                <w:rFonts w:cs="Times New Roman"/>
                <w:sz w:val="20"/>
                <w:szCs w:val="20"/>
              </w:rPr>
              <w:t>Zodpovedný/á riešiteľ/ka grantovej úlohy / Riaditeľ/ka inštitútu:</w:t>
            </w:r>
          </w:p>
        </w:tc>
        <w:tc>
          <w:tcPr>
            <w:tcW w:w="4820" w:type="dxa"/>
            <w:tcBorders>
              <w:bottom w:val="dashed" w:sz="4" w:space="0" w:color="auto"/>
            </w:tcBorders>
            <w:vAlign w:val="bottom"/>
          </w:tcPr>
          <w:p w14:paraId="03376D54" w14:textId="049451D6" w:rsidR="00C016E5" w:rsidRPr="00C016E5" w:rsidRDefault="00C016E5" w:rsidP="00FA3B7E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76" w:type="dxa"/>
            <w:tcBorders>
              <w:bottom w:val="dashed" w:sz="4" w:space="0" w:color="auto"/>
            </w:tcBorders>
          </w:tcPr>
          <w:p w14:paraId="0069EEC2" w14:textId="77777777" w:rsidR="00C016E5" w:rsidRPr="00C016E5" w:rsidRDefault="00C016E5" w:rsidP="00C016E5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C016E5" w:rsidRPr="00C016E5" w14:paraId="79FE2233" w14:textId="77777777" w:rsidTr="00FA3B7E">
        <w:trPr>
          <w:jc w:val="right"/>
        </w:trPr>
        <w:tc>
          <w:tcPr>
            <w:tcW w:w="3402" w:type="dxa"/>
            <w:gridSpan w:val="2"/>
          </w:tcPr>
          <w:p w14:paraId="483E5423" w14:textId="77777777" w:rsidR="00C016E5" w:rsidRPr="00C016E5" w:rsidRDefault="00C016E5" w:rsidP="00C016E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  <w:vAlign w:val="bottom"/>
          </w:tcPr>
          <w:p w14:paraId="1A2E8C39" w14:textId="77777777" w:rsidR="00C016E5" w:rsidRPr="00C016E5" w:rsidRDefault="00C016E5" w:rsidP="00FA3B7E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C016E5">
              <w:rPr>
                <w:rFonts w:cs="Times New Roman"/>
                <w:bCs/>
                <w:sz w:val="20"/>
                <w:szCs w:val="20"/>
              </w:rPr>
              <w:t>meno, priezvisko</w:t>
            </w:r>
          </w:p>
        </w:tc>
        <w:tc>
          <w:tcPr>
            <w:tcW w:w="1976" w:type="dxa"/>
            <w:tcBorders>
              <w:top w:val="dashed" w:sz="4" w:space="0" w:color="auto"/>
            </w:tcBorders>
          </w:tcPr>
          <w:p w14:paraId="06C62174" w14:textId="77777777" w:rsidR="00C016E5" w:rsidRPr="00C016E5" w:rsidRDefault="00C016E5" w:rsidP="00C016E5">
            <w:pPr>
              <w:rPr>
                <w:rFonts w:cs="Times New Roman"/>
                <w:bCs/>
                <w:sz w:val="20"/>
                <w:szCs w:val="20"/>
              </w:rPr>
            </w:pPr>
            <w:r w:rsidRPr="00C016E5">
              <w:rPr>
                <w:rFonts w:cs="Times New Roman"/>
                <w:bCs/>
                <w:sz w:val="20"/>
                <w:szCs w:val="20"/>
              </w:rPr>
              <w:t>podpis</w:t>
            </w:r>
          </w:p>
        </w:tc>
      </w:tr>
    </w:tbl>
    <w:p w14:paraId="084356A0" w14:textId="405348AC" w:rsidR="00CF4F67" w:rsidRDefault="00CF4F67" w:rsidP="00825F3E"/>
    <w:p w14:paraId="5617CB52" w14:textId="69DFE4A6" w:rsidR="00C016E5" w:rsidRDefault="00C016E5" w:rsidP="00825F3E"/>
    <w:p w14:paraId="4D53A8AB" w14:textId="1D7A8556" w:rsidR="00C016E5" w:rsidRDefault="00C016E5" w:rsidP="00825F3E"/>
    <w:p w14:paraId="0059E639" w14:textId="072768BF" w:rsidR="00C016E5" w:rsidRDefault="00C016E5" w:rsidP="00825F3E"/>
    <w:p w14:paraId="0DEA26C8" w14:textId="6ADE6D64" w:rsidR="00380213" w:rsidRDefault="00380213" w:rsidP="00825F3E"/>
    <w:p w14:paraId="72179202" w14:textId="0D493A29" w:rsidR="00380213" w:rsidRDefault="00380213" w:rsidP="00825F3E"/>
    <w:p w14:paraId="4D48EBDE" w14:textId="018D8D9A" w:rsidR="00380213" w:rsidRDefault="00380213" w:rsidP="00825F3E"/>
    <w:p w14:paraId="2E7DFA47" w14:textId="31F74B83" w:rsidR="00380213" w:rsidRDefault="00380213" w:rsidP="00825F3E"/>
    <w:p w14:paraId="7718BE23" w14:textId="0B43293C" w:rsidR="00380213" w:rsidRDefault="00380213" w:rsidP="00825F3E"/>
    <w:p w14:paraId="2A919CDE" w14:textId="2F3BC1B9" w:rsidR="00380213" w:rsidRDefault="00380213" w:rsidP="00825F3E"/>
    <w:p w14:paraId="22839E37" w14:textId="00CADC28" w:rsidR="00380213" w:rsidRDefault="00380213" w:rsidP="00825F3E">
      <w:r>
        <w:sym w:font="Symbol" w:char="F02A"/>
      </w:r>
      <w:r w:rsidR="00B111F2">
        <w:t xml:space="preserve"> </w:t>
      </w:r>
      <w:r>
        <w:t>nehodiace sa preškrtnite</w:t>
      </w:r>
    </w:p>
    <w:p w14:paraId="3FD93F99" w14:textId="3662A118" w:rsidR="00B111F2" w:rsidRPr="00026C5D" w:rsidRDefault="00B111F2" w:rsidP="00B111F2">
      <w:pPr>
        <w:pStyle w:val="Textpoznmkypodiarou"/>
      </w:pPr>
      <w:r>
        <w:sym w:font="Symbol" w:char="F02A"/>
      </w:r>
      <w:r>
        <w:sym w:font="Symbol" w:char="F02A"/>
      </w:r>
      <w:r>
        <w:t xml:space="preserve"> s</w:t>
      </w:r>
      <w:r w:rsidRPr="00026C5D">
        <w:t>uma sa uvádza bez odvodov za zamestnávateľa, t. j. v hrubom</w:t>
      </w:r>
    </w:p>
    <w:p w14:paraId="3A6E1A6A" w14:textId="3C165575" w:rsidR="00B111F2" w:rsidRPr="00F23E03" w:rsidRDefault="00B111F2" w:rsidP="00825F3E"/>
    <w:sectPr w:rsidR="00B111F2" w:rsidRPr="00F23E03" w:rsidSect="00640317">
      <w:footerReference w:type="default" r:id="rId11"/>
      <w:headerReference w:type="first" r:id="rId12"/>
      <w:pgSz w:w="11900" w:h="16840" w:code="9"/>
      <w:pgMar w:top="851" w:right="851" w:bottom="816" w:left="851" w:header="567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A9710" w14:textId="77777777" w:rsidR="00E04E91" w:rsidRDefault="00E04E91" w:rsidP="0010574A">
      <w:r>
        <w:separator/>
      </w:r>
    </w:p>
  </w:endnote>
  <w:endnote w:type="continuationSeparator" w:id="0">
    <w:p w14:paraId="065EA6A6" w14:textId="77777777" w:rsidR="00E04E91" w:rsidRDefault="00E04E91" w:rsidP="0010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834475"/>
      <w:docPartObj>
        <w:docPartGallery w:val="Page Numbers (Bottom of Page)"/>
        <w:docPartUnique/>
      </w:docPartObj>
    </w:sdtPr>
    <w:sdtContent>
      <w:p w14:paraId="57C45C98" w14:textId="77777777" w:rsidR="001963A1" w:rsidRDefault="001963A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321203E" w14:textId="77777777" w:rsidR="001963A1" w:rsidRDefault="001963A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941BF" w14:textId="77777777" w:rsidR="00E04E91" w:rsidRDefault="00E04E91" w:rsidP="0010574A">
      <w:r>
        <w:separator/>
      </w:r>
    </w:p>
  </w:footnote>
  <w:footnote w:type="continuationSeparator" w:id="0">
    <w:p w14:paraId="5776AD49" w14:textId="77777777" w:rsidR="00E04E91" w:rsidRDefault="00E04E91" w:rsidP="00105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Ind w:w="-572" w:type="dxa"/>
      <w:tblLook w:val="04A0" w:firstRow="1" w:lastRow="0" w:firstColumn="1" w:lastColumn="0" w:noHBand="0" w:noVBand="1"/>
    </w:tblPr>
    <w:tblGrid>
      <w:gridCol w:w="1470"/>
      <w:gridCol w:w="8924"/>
    </w:tblGrid>
    <w:tr w:rsidR="001963A1" w14:paraId="4634A640" w14:textId="77777777" w:rsidTr="00E01115">
      <w:tc>
        <w:tcPr>
          <w:tcW w:w="1276" w:type="dxa"/>
          <w:tcMar>
            <w:left w:w="0" w:type="dxa"/>
            <w:right w:w="0" w:type="dxa"/>
          </w:tcMar>
        </w:tcPr>
        <w:p w14:paraId="2106C4AA" w14:textId="77777777" w:rsidR="001963A1" w:rsidRDefault="001963A1" w:rsidP="008414FB">
          <w:pPr>
            <w:pStyle w:val="Hlavika"/>
          </w:pPr>
          <w:r>
            <w:rPr>
              <w:noProof/>
            </w:rPr>
            <w:drawing>
              <wp:inline distT="0" distB="0" distL="0" distR="0" wp14:anchorId="2FD1BE7A" wp14:editId="1C85264A">
                <wp:extent cx="925000" cy="900000"/>
                <wp:effectExtent l="0" t="0" r="889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5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4" w:type="dxa"/>
          <w:tcMar>
            <w:left w:w="0" w:type="dxa"/>
            <w:right w:w="0" w:type="dxa"/>
          </w:tcMar>
          <w:vAlign w:val="center"/>
        </w:tcPr>
        <w:p w14:paraId="1BB368CE" w14:textId="77777777" w:rsidR="001963A1" w:rsidRPr="009F1762" w:rsidRDefault="001963A1" w:rsidP="008414FB">
          <w:pPr>
            <w:pStyle w:val="NormalParagraphStyle"/>
            <w:spacing w:line="276" w:lineRule="auto"/>
            <w:jc w:val="center"/>
            <w:rPr>
              <w:b/>
              <w:bCs/>
              <w:spacing w:val="34"/>
              <w:w w:val="125"/>
              <w:sz w:val="28"/>
              <w:szCs w:val="28"/>
              <w:lang w:val="sk-SK"/>
            </w:rPr>
          </w:pP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PREŠOVSKÁ UNIVERZITA V</w:t>
          </w:r>
          <w:r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 </w:t>
          </w: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PREŠOVE</w:t>
          </w:r>
        </w:p>
        <w:p w14:paraId="4CC85F68" w14:textId="77777777" w:rsidR="001963A1" w:rsidRDefault="001963A1" w:rsidP="0095212F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</w:pPr>
          <w:r w:rsidRPr="00E665B8"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  <w:t>FILOZOFICKÁ FAKULTA</w:t>
          </w:r>
        </w:p>
        <w:p w14:paraId="3E00F7F1" w14:textId="77777777" w:rsidR="001963A1" w:rsidRPr="0082375F" w:rsidRDefault="001963A1" w:rsidP="0095212F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smallCaps/>
              <w:kern w:val="200"/>
              <w:sz w:val="20"/>
              <w:szCs w:val="20"/>
              <w:lang w:val="pt-BR"/>
            </w:rPr>
          </w:pPr>
          <w:r w:rsidRPr="0082375F">
            <w:rPr>
              <w:noProof/>
              <w:sz w:val="20"/>
              <w:szCs w:val="20"/>
              <w:lang w:val="sk-S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B1AA1CD" wp14:editId="07BE02CD">
                    <wp:simplePos x="0" y="0"/>
                    <wp:positionH relativeFrom="column">
                      <wp:posOffset>401955</wp:posOffset>
                    </wp:positionH>
                    <wp:positionV relativeFrom="paragraph">
                      <wp:posOffset>237490</wp:posOffset>
                    </wp:positionV>
                    <wp:extent cx="4762500" cy="0"/>
                    <wp:effectExtent l="0" t="0" r="0" b="0"/>
                    <wp:wrapNone/>
                    <wp:docPr id="3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62500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C7F06A7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31.65pt;margin-top:18.7pt;width:3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gYHQIAADsEAAAOAAAAZHJzL2Uyb0RvYy54bWysU8GO2jAQvVfqP1i+s0kgy7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" strokeweight=".25pt"/>
                </w:pict>
              </mc:Fallback>
            </mc:AlternateContent>
          </w:r>
          <w:r>
            <w:rPr>
              <w:kern w:val="2"/>
              <w:sz w:val="20"/>
              <w:szCs w:val="20"/>
            </w:rPr>
            <w:t>UL. 17. NOVEMBRA 1, 080 01 PREŠOV, SLOVENSKÁ REPUBLIKA</w:t>
          </w:r>
        </w:p>
      </w:tc>
    </w:tr>
  </w:tbl>
  <w:p w14:paraId="6CDACCF3" w14:textId="77777777" w:rsidR="001963A1" w:rsidRDefault="001963A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2314190"/>
    <w:multiLevelType w:val="hybridMultilevel"/>
    <w:tmpl w:val="F8DE03BE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675AF"/>
    <w:multiLevelType w:val="hybridMultilevel"/>
    <w:tmpl w:val="74AECCDC"/>
    <w:lvl w:ilvl="0" w:tplc="A862690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74743"/>
    <w:multiLevelType w:val="hybridMultilevel"/>
    <w:tmpl w:val="2B4E9358"/>
    <w:lvl w:ilvl="0" w:tplc="B25AA4D0">
      <w:numFmt w:val="bullet"/>
      <w:lvlText w:val="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2462C"/>
    <w:multiLevelType w:val="hybridMultilevel"/>
    <w:tmpl w:val="74901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77214"/>
    <w:multiLevelType w:val="hybridMultilevel"/>
    <w:tmpl w:val="2B1E62BE"/>
    <w:lvl w:ilvl="0" w:tplc="35AC5BB6">
      <w:numFmt w:val="bullet"/>
      <w:lvlText w:val="-"/>
      <w:lvlJc w:val="left"/>
      <w:pPr>
        <w:ind w:left="284" w:firstLine="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02986"/>
    <w:multiLevelType w:val="hybridMultilevel"/>
    <w:tmpl w:val="51AEEB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B73A0"/>
    <w:multiLevelType w:val="hybridMultilevel"/>
    <w:tmpl w:val="71F2E79E"/>
    <w:lvl w:ilvl="0" w:tplc="6444E73C">
      <w:start w:val="5"/>
      <w:numFmt w:val="bullet"/>
      <w:lvlText w:val=""/>
      <w:lvlJc w:val="left"/>
      <w:pPr>
        <w:ind w:left="6732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8" w15:restartNumberingAfterBreak="0">
    <w:nsid w:val="45C67FDD"/>
    <w:multiLevelType w:val="hybridMultilevel"/>
    <w:tmpl w:val="59FEF45C"/>
    <w:lvl w:ilvl="0" w:tplc="CB0AF1A6">
      <w:numFmt w:val="bullet"/>
      <w:lvlText w:val="-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B2EF0"/>
    <w:multiLevelType w:val="hybridMultilevel"/>
    <w:tmpl w:val="CF101748"/>
    <w:lvl w:ilvl="0" w:tplc="F384A376">
      <w:numFmt w:val="bullet"/>
      <w:lvlText w:val="-"/>
      <w:lvlJc w:val="left"/>
      <w:pPr>
        <w:ind w:left="340" w:hanging="17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485C1F"/>
    <w:multiLevelType w:val="hybridMultilevel"/>
    <w:tmpl w:val="F1FA8666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523B7"/>
    <w:multiLevelType w:val="hybridMultilevel"/>
    <w:tmpl w:val="76D2FADE"/>
    <w:lvl w:ilvl="0" w:tplc="DF6E00C2">
      <w:numFmt w:val="bullet"/>
      <w:lvlText w:val="-"/>
      <w:lvlJc w:val="left"/>
      <w:pPr>
        <w:ind w:left="284" w:hanging="114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8033F2"/>
    <w:multiLevelType w:val="hybridMultilevel"/>
    <w:tmpl w:val="806E7A32"/>
    <w:lvl w:ilvl="0" w:tplc="4676A4A2">
      <w:numFmt w:val="bullet"/>
      <w:lvlText w:val="-"/>
      <w:lvlJc w:val="left"/>
      <w:pPr>
        <w:ind w:left="284" w:hanging="114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D633B"/>
    <w:multiLevelType w:val="hybridMultilevel"/>
    <w:tmpl w:val="0840F672"/>
    <w:lvl w:ilvl="0" w:tplc="D58CEA8E">
      <w:numFmt w:val="bullet"/>
      <w:lvlText w:val="-"/>
      <w:lvlJc w:val="left"/>
      <w:pPr>
        <w:ind w:left="284" w:firstLine="76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61F21"/>
    <w:multiLevelType w:val="hybridMultilevel"/>
    <w:tmpl w:val="481E0E4A"/>
    <w:lvl w:ilvl="0" w:tplc="F66E9908">
      <w:numFmt w:val="bullet"/>
      <w:lvlText w:val="-"/>
      <w:lvlJc w:val="left"/>
      <w:pPr>
        <w:ind w:left="397" w:hanging="227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5D11AD"/>
    <w:multiLevelType w:val="hybridMultilevel"/>
    <w:tmpl w:val="C84CB93C"/>
    <w:lvl w:ilvl="0" w:tplc="C1209B4A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391224">
    <w:abstractNumId w:val="0"/>
  </w:num>
  <w:num w:numId="2" w16cid:durableId="2143036550">
    <w:abstractNumId w:val="6"/>
  </w:num>
  <w:num w:numId="3" w16cid:durableId="537788661">
    <w:abstractNumId w:val="2"/>
  </w:num>
  <w:num w:numId="4" w16cid:durableId="512108504">
    <w:abstractNumId w:val="4"/>
  </w:num>
  <w:num w:numId="5" w16cid:durableId="565343088">
    <w:abstractNumId w:val="15"/>
  </w:num>
  <w:num w:numId="6" w16cid:durableId="1639452308">
    <w:abstractNumId w:val="1"/>
  </w:num>
  <w:num w:numId="7" w16cid:durableId="584069947">
    <w:abstractNumId w:val="10"/>
  </w:num>
  <w:num w:numId="8" w16cid:durableId="763578782">
    <w:abstractNumId w:val="13"/>
  </w:num>
  <w:num w:numId="9" w16cid:durableId="695928957">
    <w:abstractNumId w:val="8"/>
  </w:num>
  <w:num w:numId="10" w16cid:durableId="301006881">
    <w:abstractNumId w:val="5"/>
  </w:num>
  <w:num w:numId="11" w16cid:durableId="1472871254">
    <w:abstractNumId w:val="11"/>
  </w:num>
  <w:num w:numId="12" w16cid:durableId="243298037">
    <w:abstractNumId w:val="14"/>
  </w:num>
  <w:num w:numId="13" w16cid:durableId="1216089460">
    <w:abstractNumId w:val="9"/>
  </w:num>
  <w:num w:numId="14" w16cid:durableId="878664137">
    <w:abstractNumId w:val="12"/>
  </w:num>
  <w:num w:numId="15" w16cid:durableId="1793328079">
    <w:abstractNumId w:val="7"/>
  </w:num>
  <w:num w:numId="16" w16cid:durableId="415397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96"/>
    <w:rsid w:val="00001617"/>
    <w:rsid w:val="00002616"/>
    <w:rsid w:val="00002639"/>
    <w:rsid w:val="00012B04"/>
    <w:rsid w:val="00013F89"/>
    <w:rsid w:val="0002154F"/>
    <w:rsid w:val="000217DF"/>
    <w:rsid w:val="0002443A"/>
    <w:rsid w:val="0002599C"/>
    <w:rsid w:val="000267FB"/>
    <w:rsid w:val="0003171D"/>
    <w:rsid w:val="00035095"/>
    <w:rsid w:val="00040D2B"/>
    <w:rsid w:val="00041947"/>
    <w:rsid w:val="00044FDC"/>
    <w:rsid w:val="00055EFD"/>
    <w:rsid w:val="000604D9"/>
    <w:rsid w:val="0006384B"/>
    <w:rsid w:val="00063BD9"/>
    <w:rsid w:val="000739E2"/>
    <w:rsid w:val="000773FC"/>
    <w:rsid w:val="000774DC"/>
    <w:rsid w:val="00083E23"/>
    <w:rsid w:val="00086F8A"/>
    <w:rsid w:val="00090058"/>
    <w:rsid w:val="00092656"/>
    <w:rsid w:val="00093BB5"/>
    <w:rsid w:val="00096560"/>
    <w:rsid w:val="000A0BBD"/>
    <w:rsid w:val="000A1A3E"/>
    <w:rsid w:val="000B0907"/>
    <w:rsid w:val="000B0E51"/>
    <w:rsid w:val="000B1532"/>
    <w:rsid w:val="000B3ED0"/>
    <w:rsid w:val="000B6E0B"/>
    <w:rsid w:val="000C00C8"/>
    <w:rsid w:val="000D28C7"/>
    <w:rsid w:val="000E11A7"/>
    <w:rsid w:val="000E318D"/>
    <w:rsid w:val="000E3AA0"/>
    <w:rsid w:val="000E5671"/>
    <w:rsid w:val="000F4B34"/>
    <w:rsid w:val="000F5AF5"/>
    <w:rsid w:val="000F5F33"/>
    <w:rsid w:val="00102E8D"/>
    <w:rsid w:val="0010574A"/>
    <w:rsid w:val="00111156"/>
    <w:rsid w:val="00112397"/>
    <w:rsid w:val="00117411"/>
    <w:rsid w:val="001203C2"/>
    <w:rsid w:val="001220BB"/>
    <w:rsid w:val="0013010F"/>
    <w:rsid w:val="00134206"/>
    <w:rsid w:val="001416A6"/>
    <w:rsid w:val="001524AC"/>
    <w:rsid w:val="0015502E"/>
    <w:rsid w:val="00160AEF"/>
    <w:rsid w:val="00165725"/>
    <w:rsid w:val="001712FC"/>
    <w:rsid w:val="00180D13"/>
    <w:rsid w:val="00181E81"/>
    <w:rsid w:val="00183C6F"/>
    <w:rsid w:val="00184D22"/>
    <w:rsid w:val="00185499"/>
    <w:rsid w:val="00193AB2"/>
    <w:rsid w:val="001963A1"/>
    <w:rsid w:val="001A3498"/>
    <w:rsid w:val="001A54D9"/>
    <w:rsid w:val="001A5564"/>
    <w:rsid w:val="001B0C56"/>
    <w:rsid w:val="001B71D5"/>
    <w:rsid w:val="001B76E4"/>
    <w:rsid w:val="001B7DDA"/>
    <w:rsid w:val="001C0DB7"/>
    <w:rsid w:val="001C27B3"/>
    <w:rsid w:val="001C6956"/>
    <w:rsid w:val="001C7969"/>
    <w:rsid w:val="001D2122"/>
    <w:rsid w:val="001D7B76"/>
    <w:rsid w:val="001E0881"/>
    <w:rsid w:val="001E2712"/>
    <w:rsid w:val="001F14F2"/>
    <w:rsid w:val="00201165"/>
    <w:rsid w:val="00206340"/>
    <w:rsid w:val="00207C88"/>
    <w:rsid w:val="00216CCE"/>
    <w:rsid w:val="00227343"/>
    <w:rsid w:val="00227727"/>
    <w:rsid w:val="00232057"/>
    <w:rsid w:val="002371BD"/>
    <w:rsid w:val="00240C0B"/>
    <w:rsid w:val="00243FC4"/>
    <w:rsid w:val="002459E4"/>
    <w:rsid w:val="00245A68"/>
    <w:rsid w:val="00257865"/>
    <w:rsid w:val="00260469"/>
    <w:rsid w:val="00260D25"/>
    <w:rsid w:val="002626B2"/>
    <w:rsid w:val="002627F9"/>
    <w:rsid w:val="002668FC"/>
    <w:rsid w:val="00266F31"/>
    <w:rsid w:val="0027248B"/>
    <w:rsid w:val="002772D6"/>
    <w:rsid w:val="00281489"/>
    <w:rsid w:val="002912F2"/>
    <w:rsid w:val="0029153E"/>
    <w:rsid w:val="00294D77"/>
    <w:rsid w:val="0029522E"/>
    <w:rsid w:val="002965FA"/>
    <w:rsid w:val="002A0115"/>
    <w:rsid w:val="002A2059"/>
    <w:rsid w:val="002A2CB7"/>
    <w:rsid w:val="002B0AC9"/>
    <w:rsid w:val="002C0B6F"/>
    <w:rsid w:val="002D2271"/>
    <w:rsid w:val="002D4B16"/>
    <w:rsid w:val="002E0DD2"/>
    <w:rsid w:val="0030173F"/>
    <w:rsid w:val="00301AE6"/>
    <w:rsid w:val="003101FD"/>
    <w:rsid w:val="00310B27"/>
    <w:rsid w:val="0031379D"/>
    <w:rsid w:val="00313EB3"/>
    <w:rsid w:val="00321FFD"/>
    <w:rsid w:val="00323814"/>
    <w:rsid w:val="00334874"/>
    <w:rsid w:val="00334B4A"/>
    <w:rsid w:val="00342543"/>
    <w:rsid w:val="00343C5F"/>
    <w:rsid w:val="003464AF"/>
    <w:rsid w:val="003472F0"/>
    <w:rsid w:val="00351E24"/>
    <w:rsid w:val="00363080"/>
    <w:rsid w:val="003635A6"/>
    <w:rsid w:val="00364028"/>
    <w:rsid w:val="003710DF"/>
    <w:rsid w:val="00380213"/>
    <w:rsid w:val="0038132D"/>
    <w:rsid w:val="00393DEB"/>
    <w:rsid w:val="00395357"/>
    <w:rsid w:val="00397CCE"/>
    <w:rsid w:val="003A4D64"/>
    <w:rsid w:val="003A7DCC"/>
    <w:rsid w:val="003B00E3"/>
    <w:rsid w:val="003B5D9D"/>
    <w:rsid w:val="003B69AB"/>
    <w:rsid w:val="003C1F54"/>
    <w:rsid w:val="003C4578"/>
    <w:rsid w:val="003C506C"/>
    <w:rsid w:val="003C68EE"/>
    <w:rsid w:val="003D1094"/>
    <w:rsid w:val="003E4482"/>
    <w:rsid w:val="003E6426"/>
    <w:rsid w:val="003F6149"/>
    <w:rsid w:val="004030F6"/>
    <w:rsid w:val="00404296"/>
    <w:rsid w:val="00404864"/>
    <w:rsid w:val="00406349"/>
    <w:rsid w:val="00410A10"/>
    <w:rsid w:val="00416F23"/>
    <w:rsid w:val="00430F44"/>
    <w:rsid w:val="004348C9"/>
    <w:rsid w:val="004354E2"/>
    <w:rsid w:val="004366F8"/>
    <w:rsid w:val="00443DE7"/>
    <w:rsid w:val="00455C04"/>
    <w:rsid w:val="00455D43"/>
    <w:rsid w:val="004611AE"/>
    <w:rsid w:val="004615F4"/>
    <w:rsid w:val="00473F56"/>
    <w:rsid w:val="00476172"/>
    <w:rsid w:val="00477939"/>
    <w:rsid w:val="00482642"/>
    <w:rsid w:val="00483A62"/>
    <w:rsid w:val="00484921"/>
    <w:rsid w:val="00487072"/>
    <w:rsid w:val="00487732"/>
    <w:rsid w:val="00490428"/>
    <w:rsid w:val="00490FE5"/>
    <w:rsid w:val="0049219B"/>
    <w:rsid w:val="0049224C"/>
    <w:rsid w:val="004933C7"/>
    <w:rsid w:val="0049450A"/>
    <w:rsid w:val="004952B0"/>
    <w:rsid w:val="00496370"/>
    <w:rsid w:val="004A23FC"/>
    <w:rsid w:val="004A2424"/>
    <w:rsid w:val="004B2934"/>
    <w:rsid w:val="004B66A2"/>
    <w:rsid w:val="004B7AAD"/>
    <w:rsid w:val="004C60E2"/>
    <w:rsid w:val="004D2157"/>
    <w:rsid w:val="004D760B"/>
    <w:rsid w:val="004E0D2E"/>
    <w:rsid w:val="004E2D77"/>
    <w:rsid w:val="004E6C4F"/>
    <w:rsid w:val="0050284E"/>
    <w:rsid w:val="005045C9"/>
    <w:rsid w:val="005067AB"/>
    <w:rsid w:val="00515142"/>
    <w:rsid w:val="00515864"/>
    <w:rsid w:val="0052067D"/>
    <w:rsid w:val="00525E22"/>
    <w:rsid w:val="00532778"/>
    <w:rsid w:val="005345E3"/>
    <w:rsid w:val="00535782"/>
    <w:rsid w:val="00542FC8"/>
    <w:rsid w:val="00543D6E"/>
    <w:rsid w:val="0055439B"/>
    <w:rsid w:val="00554D53"/>
    <w:rsid w:val="00562C87"/>
    <w:rsid w:val="00563B8F"/>
    <w:rsid w:val="00567E57"/>
    <w:rsid w:val="00567FB0"/>
    <w:rsid w:val="005722F9"/>
    <w:rsid w:val="00573C60"/>
    <w:rsid w:val="00574020"/>
    <w:rsid w:val="005740F3"/>
    <w:rsid w:val="00574718"/>
    <w:rsid w:val="00574EE3"/>
    <w:rsid w:val="00580433"/>
    <w:rsid w:val="00580534"/>
    <w:rsid w:val="0059009D"/>
    <w:rsid w:val="00592EC8"/>
    <w:rsid w:val="005B503A"/>
    <w:rsid w:val="005C4553"/>
    <w:rsid w:val="005D588A"/>
    <w:rsid w:val="005D69AA"/>
    <w:rsid w:val="005D6CA7"/>
    <w:rsid w:val="005E09C7"/>
    <w:rsid w:val="005F1555"/>
    <w:rsid w:val="005F1820"/>
    <w:rsid w:val="005F2B36"/>
    <w:rsid w:val="005F43FA"/>
    <w:rsid w:val="006005DB"/>
    <w:rsid w:val="006063BC"/>
    <w:rsid w:val="006117B0"/>
    <w:rsid w:val="00611E21"/>
    <w:rsid w:val="006146E0"/>
    <w:rsid w:val="00616A7B"/>
    <w:rsid w:val="006202A3"/>
    <w:rsid w:val="00621493"/>
    <w:rsid w:val="00622D93"/>
    <w:rsid w:val="006255DE"/>
    <w:rsid w:val="00633B97"/>
    <w:rsid w:val="00640317"/>
    <w:rsid w:val="00644F71"/>
    <w:rsid w:val="00647924"/>
    <w:rsid w:val="00647ADF"/>
    <w:rsid w:val="00653BF2"/>
    <w:rsid w:val="00653DD6"/>
    <w:rsid w:val="0065423B"/>
    <w:rsid w:val="006570EF"/>
    <w:rsid w:val="00660AAB"/>
    <w:rsid w:val="00662F4C"/>
    <w:rsid w:val="00667DE6"/>
    <w:rsid w:val="00671691"/>
    <w:rsid w:val="006760C2"/>
    <w:rsid w:val="00680D93"/>
    <w:rsid w:val="00681BA7"/>
    <w:rsid w:val="00682495"/>
    <w:rsid w:val="0068686C"/>
    <w:rsid w:val="006876BC"/>
    <w:rsid w:val="006A1CB2"/>
    <w:rsid w:val="006A47A0"/>
    <w:rsid w:val="006A673D"/>
    <w:rsid w:val="006B1379"/>
    <w:rsid w:val="006C00B9"/>
    <w:rsid w:val="006C223E"/>
    <w:rsid w:val="006D05F0"/>
    <w:rsid w:val="006D510C"/>
    <w:rsid w:val="006D6B71"/>
    <w:rsid w:val="006E79BB"/>
    <w:rsid w:val="00702FE4"/>
    <w:rsid w:val="007106AB"/>
    <w:rsid w:val="00713A23"/>
    <w:rsid w:val="00714FFF"/>
    <w:rsid w:val="007167DE"/>
    <w:rsid w:val="007200AE"/>
    <w:rsid w:val="00721CDF"/>
    <w:rsid w:val="00724A33"/>
    <w:rsid w:val="007267C2"/>
    <w:rsid w:val="00740034"/>
    <w:rsid w:val="00743A38"/>
    <w:rsid w:val="00744B67"/>
    <w:rsid w:val="007450FE"/>
    <w:rsid w:val="00746B89"/>
    <w:rsid w:val="00750D08"/>
    <w:rsid w:val="00755DD4"/>
    <w:rsid w:val="0075641B"/>
    <w:rsid w:val="00763522"/>
    <w:rsid w:val="0076608E"/>
    <w:rsid w:val="00766924"/>
    <w:rsid w:val="00773F9E"/>
    <w:rsid w:val="007920EF"/>
    <w:rsid w:val="0079381A"/>
    <w:rsid w:val="00796082"/>
    <w:rsid w:val="007A24F1"/>
    <w:rsid w:val="007A796E"/>
    <w:rsid w:val="007B4157"/>
    <w:rsid w:val="007B494D"/>
    <w:rsid w:val="007B6BA9"/>
    <w:rsid w:val="007C2B1F"/>
    <w:rsid w:val="007C3A12"/>
    <w:rsid w:val="007C7FB4"/>
    <w:rsid w:val="007D3217"/>
    <w:rsid w:val="007D37AA"/>
    <w:rsid w:val="007E21DB"/>
    <w:rsid w:val="007E2FB1"/>
    <w:rsid w:val="007E4904"/>
    <w:rsid w:val="007E5220"/>
    <w:rsid w:val="007E6CB7"/>
    <w:rsid w:val="007F35B2"/>
    <w:rsid w:val="007F6B09"/>
    <w:rsid w:val="00803844"/>
    <w:rsid w:val="00803977"/>
    <w:rsid w:val="00804415"/>
    <w:rsid w:val="008164FF"/>
    <w:rsid w:val="00817046"/>
    <w:rsid w:val="00822209"/>
    <w:rsid w:val="0082230C"/>
    <w:rsid w:val="008231F6"/>
    <w:rsid w:val="0082375F"/>
    <w:rsid w:val="00825F3E"/>
    <w:rsid w:val="0082618C"/>
    <w:rsid w:val="00834BFF"/>
    <w:rsid w:val="008414FB"/>
    <w:rsid w:val="0085133D"/>
    <w:rsid w:val="008513F3"/>
    <w:rsid w:val="0085355A"/>
    <w:rsid w:val="00854C7D"/>
    <w:rsid w:val="00856136"/>
    <w:rsid w:val="0085671D"/>
    <w:rsid w:val="00856E88"/>
    <w:rsid w:val="0086324A"/>
    <w:rsid w:val="00863ABC"/>
    <w:rsid w:val="008660F9"/>
    <w:rsid w:val="0086670B"/>
    <w:rsid w:val="008718F0"/>
    <w:rsid w:val="0087200E"/>
    <w:rsid w:val="008731A7"/>
    <w:rsid w:val="00873ED5"/>
    <w:rsid w:val="00885F32"/>
    <w:rsid w:val="00895B07"/>
    <w:rsid w:val="008A1B8F"/>
    <w:rsid w:val="008A74A1"/>
    <w:rsid w:val="008B4BE4"/>
    <w:rsid w:val="008C0EB1"/>
    <w:rsid w:val="008C2CD9"/>
    <w:rsid w:val="008C355F"/>
    <w:rsid w:val="008D041E"/>
    <w:rsid w:val="008D3092"/>
    <w:rsid w:val="008D3EFC"/>
    <w:rsid w:val="008D4E71"/>
    <w:rsid w:val="008D6371"/>
    <w:rsid w:val="008E2DAD"/>
    <w:rsid w:val="008E5BAE"/>
    <w:rsid w:val="008F0819"/>
    <w:rsid w:val="008F34C8"/>
    <w:rsid w:val="00900887"/>
    <w:rsid w:val="009050C6"/>
    <w:rsid w:val="00917A5C"/>
    <w:rsid w:val="0092005D"/>
    <w:rsid w:val="00920739"/>
    <w:rsid w:val="00924B03"/>
    <w:rsid w:val="00932C56"/>
    <w:rsid w:val="00937084"/>
    <w:rsid w:val="0093718E"/>
    <w:rsid w:val="00937D76"/>
    <w:rsid w:val="009411E3"/>
    <w:rsid w:val="00944188"/>
    <w:rsid w:val="0095212F"/>
    <w:rsid w:val="0095408F"/>
    <w:rsid w:val="0096272F"/>
    <w:rsid w:val="00963211"/>
    <w:rsid w:val="00965D9E"/>
    <w:rsid w:val="00966D38"/>
    <w:rsid w:val="009740A3"/>
    <w:rsid w:val="00974D90"/>
    <w:rsid w:val="00976858"/>
    <w:rsid w:val="009843C6"/>
    <w:rsid w:val="00985864"/>
    <w:rsid w:val="009858DB"/>
    <w:rsid w:val="00986B98"/>
    <w:rsid w:val="00987358"/>
    <w:rsid w:val="0099573B"/>
    <w:rsid w:val="009A01FE"/>
    <w:rsid w:val="009A1D12"/>
    <w:rsid w:val="009A444A"/>
    <w:rsid w:val="009B0AA4"/>
    <w:rsid w:val="009B0CCD"/>
    <w:rsid w:val="009B118E"/>
    <w:rsid w:val="009C0505"/>
    <w:rsid w:val="009C1F30"/>
    <w:rsid w:val="009C3CE8"/>
    <w:rsid w:val="009C54EB"/>
    <w:rsid w:val="009C6282"/>
    <w:rsid w:val="009D3A24"/>
    <w:rsid w:val="009E1629"/>
    <w:rsid w:val="009E67F0"/>
    <w:rsid w:val="009F31A2"/>
    <w:rsid w:val="009F5165"/>
    <w:rsid w:val="009F5E0B"/>
    <w:rsid w:val="00A04175"/>
    <w:rsid w:val="00A05522"/>
    <w:rsid w:val="00A10CD4"/>
    <w:rsid w:val="00A1139B"/>
    <w:rsid w:val="00A178E3"/>
    <w:rsid w:val="00A21A19"/>
    <w:rsid w:val="00A22E1A"/>
    <w:rsid w:val="00A22F5B"/>
    <w:rsid w:val="00A26E17"/>
    <w:rsid w:val="00A27FB1"/>
    <w:rsid w:val="00A30E70"/>
    <w:rsid w:val="00A36100"/>
    <w:rsid w:val="00A368A8"/>
    <w:rsid w:val="00A40848"/>
    <w:rsid w:val="00A414C9"/>
    <w:rsid w:val="00A41CFB"/>
    <w:rsid w:val="00A45709"/>
    <w:rsid w:val="00A45993"/>
    <w:rsid w:val="00A56C9F"/>
    <w:rsid w:val="00A620CB"/>
    <w:rsid w:val="00A62392"/>
    <w:rsid w:val="00A6548B"/>
    <w:rsid w:val="00A6742D"/>
    <w:rsid w:val="00A7711E"/>
    <w:rsid w:val="00A80413"/>
    <w:rsid w:val="00A816FC"/>
    <w:rsid w:val="00A81C5E"/>
    <w:rsid w:val="00A8236A"/>
    <w:rsid w:val="00A87B8B"/>
    <w:rsid w:val="00A91909"/>
    <w:rsid w:val="00AA003D"/>
    <w:rsid w:val="00AA24D5"/>
    <w:rsid w:val="00AA5CDC"/>
    <w:rsid w:val="00AA7EE9"/>
    <w:rsid w:val="00AB0411"/>
    <w:rsid w:val="00AB0AE5"/>
    <w:rsid w:val="00AB7A4A"/>
    <w:rsid w:val="00AB7CAB"/>
    <w:rsid w:val="00AE4E92"/>
    <w:rsid w:val="00AE547F"/>
    <w:rsid w:val="00AF4337"/>
    <w:rsid w:val="00AF7DEB"/>
    <w:rsid w:val="00B01D4F"/>
    <w:rsid w:val="00B02480"/>
    <w:rsid w:val="00B111F2"/>
    <w:rsid w:val="00B116C2"/>
    <w:rsid w:val="00B20C71"/>
    <w:rsid w:val="00B22FE8"/>
    <w:rsid w:val="00B24685"/>
    <w:rsid w:val="00B25395"/>
    <w:rsid w:val="00B30C10"/>
    <w:rsid w:val="00B3245D"/>
    <w:rsid w:val="00B32E06"/>
    <w:rsid w:val="00B42183"/>
    <w:rsid w:val="00B42893"/>
    <w:rsid w:val="00B42C7D"/>
    <w:rsid w:val="00B47F3D"/>
    <w:rsid w:val="00B54DE8"/>
    <w:rsid w:val="00B707D9"/>
    <w:rsid w:val="00B713FD"/>
    <w:rsid w:val="00B71D6E"/>
    <w:rsid w:val="00B823B0"/>
    <w:rsid w:val="00B875EB"/>
    <w:rsid w:val="00B929D2"/>
    <w:rsid w:val="00B94E7C"/>
    <w:rsid w:val="00BA0870"/>
    <w:rsid w:val="00BA506C"/>
    <w:rsid w:val="00BA75F0"/>
    <w:rsid w:val="00BA76E0"/>
    <w:rsid w:val="00BB0685"/>
    <w:rsid w:val="00BB0EB3"/>
    <w:rsid w:val="00BB0F2F"/>
    <w:rsid w:val="00BB27B8"/>
    <w:rsid w:val="00BB63EC"/>
    <w:rsid w:val="00BB7EAC"/>
    <w:rsid w:val="00BC0343"/>
    <w:rsid w:val="00BC25B8"/>
    <w:rsid w:val="00BC380F"/>
    <w:rsid w:val="00BC3D07"/>
    <w:rsid w:val="00BC420D"/>
    <w:rsid w:val="00BC736B"/>
    <w:rsid w:val="00BD382D"/>
    <w:rsid w:val="00BD53D7"/>
    <w:rsid w:val="00BD7F58"/>
    <w:rsid w:val="00BE42AC"/>
    <w:rsid w:val="00BE5453"/>
    <w:rsid w:val="00BE5800"/>
    <w:rsid w:val="00BE68BF"/>
    <w:rsid w:val="00BF203B"/>
    <w:rsid w:val="00BF2D02"/>
    <w:rsid w:val="00C00811"/>
    <w:rsid w:val="00C016E5"/>
    <w:rsid w:val="00C02622"/>
    <w:rsid w:val="00C048FD"/>
    <w:rsid w:val="00C127AF"/>
    <w:rsid w:val="00C12906"/>
    <w:rsid w:val="00C14A0C"/>
    <w:rsid w:val="00C14CE1"/>
    <w:rsid w:val="00C1586D"/>
    <w:rsid w:val="00C15D20"/>
    <w:rsid w:val="00C17C26"/>
    <w:rsid w:val="00C2034A"/>
    <w:rsid w:val="00C20501"/>
    <w:rsid w:val="00C21E25"/>
    <w:rsid w:val="00C27DF8"/>
    <w:rsid w:val="00C34E3B"/>
    <w:rsid w:val="00C41547"/>
    <w:rsid w:val="00C5156C"/>
    <w:rsid w:val="00C53CB8"/>
    <w:rsid w:val="00C67B01"/>
    <w:rsid w:val="00C7528C"/>
    <w:rsid w:val="00C769B4"/>
    <w:rsid w:val="00C76F05"/>
    <w:rsid w:val="00C806A3"/>
    <w:rsid w:val="00C81DB5"/>
    <w:rsid w:val="00C84872"/>
    <w:rsid w:val="00C93ACB"/>
    <w:rsid w:val="00C93FE7"/>
    <w:rsid w:val="00CA0377"/>
    <w:rsid w:val="00CA30C0"/>
    <w:rsid w:val="00CB216F"/>
    <w:rsid w:val="00CB6528"/>
    <w:rsid w:val="00CC4081"/>
    <w:rsid w:val="00CD25B3"/>
    <w:rsid w:val="00CD6438"/>
    <w:rsid w:val="00CE256B"/>
    <w:rsid w:val="00CE5FB3"/>
    <w:rsid w:val="00CE7CA6"/>
    <w:rsid w:val="00CF1C63"/>
    <w:rsid w:val="00CF4832"/>
    <w:rsid w:val="00CF4F67"/>
    <w:rsid w:val="00CF64E3"/>
    <w:rsid w:val="00CF6F92"/>
    <w:rsid w:val="00CF7670"/>
    <w:rsid w:val="00CF7AA4"/>
    <w:rsid w:val="00CF7F4A"/>
    <w:rsid w:val="00D01584"/>
    <w:rsid w:val="00D14B96"/>
    <w:rsid w:val="00D17A1B"/>
    <w:rsid w:val="00D20425"/>
    <w:rsid w:val="00D30F35"/>
    <w:rsid w:val="00D35358"/>
    <w:rsid w:val="00D40CC9"/>
    <w:rsid w:val="00D4309E"/>
    <w:rsid w:val="00D43DA1"/>
    <w:rsid w:val="00D516E5"/>
    <w:rsid w:val="00D53551"/>
    <w:rsid w:val="00D644B7"/>
    <w:rsid w:val="00D668ED"/>
    <w:rsid w:val="00D7063D"/>
    <w:rsid w:val="00D7278A"/>
    <w:rsid w:val="00D74EBE"/>
    <w:rsid w:val="00D8450F"/>
    <w:rsid w:val="00D94C84"/>
    <w:rsid w:val="00DA01A4"/>
    <w:rsid w:val="00DA6218"/>
    <w:rsid w:val="00DB7981"/>
    <w:rsid w:val="00DC0E2A"/>
    <w:rsid w:val="00DC1F1B"/>
    <w:rsid w:val="00DC44B7"/>
    <w:rsid w:val="00DC57DE"/>
    <w:rsid w:val="00DD1B90"/>
    <w:rsid w:val="00DD7D30"/>
    <w:rsid w:val="00DE0B50"/>
    <w:rsid w:val="00DF077A"/>
    <w:rsid w:val="00DF12DC"/>
    <w:rsid w:val="00DF3498"/>
    <w:rsid w:val="00E01115"/>
    <w:rsid w:val="00E01237"/>
    <w:rsid w:val="00E0472B"/>
    <w:rsid w:val="00E04E91"/>
    <w:rsid w:val="00E06782"/>
    <w:rsid w:val="00E20EE7"/>
    <w:rsid w:val="00E21093"/>
    <w:rsid w:val="00E21735"/>
    <w:rsid w:val="00E224E2"/>
    <w:rsid w:val="00E22A96"/>
    <w:rsid w:val="00E24C39"/>
    <w:rsid w:val="00E251EB"/>
    <w:rsid w:val="00E25777"/>
    <w:rsid w:val="00E26A17"/>
    <w:rsid w:val="00E27A29"/>
    <w:rsid w:val="00E335EE"/>
    <w:rsid w:val="00E33961"/>
    <w:rsid w:val="00E55700"/>
    <w:rsid w:val="00E56011"/>
    <w:rsid w:val="00E60256"/>
    <w:rsid w:val="00E6502B"/>
    <w:rsid w:val="00E6622E"/>
    <w:rsid w:val="00E665B8"/>
    <w:rsid w:val="00E6698B"/>
    <w:rsid w:val="00E67F96"/>
    <w:rsid w:val="00E7000B"/>
    <w:rsid w:val="00E70E46"/>
    <w:rsid w:val="00E76A70"/>
    <w:rsid w:val="00E82510"/>
    <w:rsid w:val="00E82BB6"/>
    <w:rsid w:val="00E867CC"/>
    <w:rsid w:val="00E91F3A"/>
    <w:rsid w:val="00E97887"/>
    <w:rsid w:val="00EA476D"/>
    <w:rsid w:val="00EA6165"/>
    <w:rsid w:val="00EB10A4"/>
    <w:rsid w:val="00EB2611"/>
    <w:rsid w:val="00EB4909"/>
    <w:rsid w:val="00EB712F"/>
    <w:rsid w:val="00EB7F17"/>
    <w:rsid w:val="00EC3B5A"/>
    <w:rsid w:val="00ED0D4D"/>
    <w:rsid w:val="00ED0EEE"/>
    <w:rsid w:val="00ED3B5E"/>
    <w:rsid w:val="00ED7457"/>
    <w:rsid w:val="00EE08A9"/>
    <w:rsid w:val="00EE2CC5"/>
    <w:rsid w:val="00EF38F0"/>
    <w:rsid w:val="00EF40E0"/>
    <w:rsid w:val="00F01AA2"/>
    <w:rsid w:val="00F04D25"/>
    <w:rsid w:val="00F10AFE"/>
    <w:rsid w:val="00F163EC"/>
    <w:rsid w:val="00F200E7"/>
    <w:rsid w:val="00F23E03"/>
    <w:rsid w:val="00F24B21"/>
    <w:rsid w:val="00F25ED9"/>
    <w:rsid w:val="00F322E5"/>
    <w:rsid w:val="00F368CB"/>
    <w:rsid w:val="00F375CA"/>
    <w:rsid w:val="00F42DBE"/>
    <w:rsid w:val="00F6256E"/>
    <w:rsid w:val="00F64523"/>
    <w:rsid w:val="00F64B10"/>
    <w:rsid w:val="00F64EB4"/>
    <w:rsid w:val="00F659D9"/>
    <w:rsid w:val="00F74801"/>
    <w:rsid w:val="00F82FA1"/>
    <w:rsid w:val="00F83C84"/>
    <w:rsid w:val="00F86A5A"/>
    <w:rsid w:val="00F922A8"/>
    <w:rsid w:val="00F94382"/>
    <w:rsid w:val="00F9659A"/>
    <w:rsid w:val="00F9696B"/>
    <w:rsid w:val="00FA3B7E"/>
    <w:rsid w:val="00FA4892"/>
    <w:rsid w:val="00FB712D"/>
    <w:rsid w:val="00FC2CF4"/>
    <w:rsid w:val="00FC5EFF"/>
    <w:rsid w:val="00FC67C5"/>
    <w:rsid w:val="00FC7899"/>
    <w:rsid w:val="00FD03B9"/>
    <w:rsid w:val="00FD266D"/>
    <w:rsid w:val="00FD726E"/>
    <w:rsid w:val="00FD78B8"/>
    <w:rsid w:val="00FE015C"/>
    <w:rsid w:val="00FE1335"/>
    <w:rsid w:val="00FE16B9"/>
    <w:rsid w:val="00FE4385"/>
    <w:rsid w:val="00FF315C"/>
    <w:rsid w:val="00FF599C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750D0"/>
  <w15:docId w15:val="{9BAD3FBA-4212-48BF-A76F-B466958B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14FB"/>
    <w:rPr>
      <w:rFonts w:ascii="Times New Roman" w:eastAsia="Times New Roman" w:hAnsi="Times New Roman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10574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0574A"/>
  </w:style>
  <w:style w:type="paragraph" w:styleId="Pta">
    <w:name w:val="footer"/>
    <w:basedOn w:val="Normlny"/>
    <w:link w:val="PtaChar"/>
    <w:uiPriority w:val="99"/>
    <w:unhideWhenUsed/>
    <w:rsid w:val="0010574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0574A"/>
  </w:style>
  <w:style w:type="table" w:styleId="Mriekatabuky">
    <w:name w:val="Table Grid"/>
    <w:basedOn w:val="Normlnatabuka"/>
    <w:uiPriority w:val="39"/>
    <w:rsid w:val="00A6742D"/>
    <w:rPr>
      <w:rFonts w:ascii="Arial" w:eastAsiaTheme="minorEastAsia" w:hAnsi="Arial" w:cstheme="minorBidi"/>
      <w:sz w:val="18"/>
      <w:szCs w:val="24"/>
      <w:lang w:eastAsia="ja-JP"/>
    </w:rPr>
    <w:tblPr/>
  </w:style>
  <w:style w:type="character" w:styleId="Hypertextovprepojenie">
    <w:name w:val="Hyperlink"/>
    <w:basedOn w:val="Predvolenpsmoodseku"/>
    <w:unhideWhenUsed/>
    <w:rsid w:val="00243FC4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C2C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2CD9"/>
    <w:rPr>
      <w:rFonts w:ascii="Tahoma" w:hAnsi="Tahoma" w:cs="Tahoma"/>
      <w:sz w:val="16"/>
      <w:szCs w:val="16"/>
      <w:lang w:val="sk-SK"/>
    </w:rPr>
  </w:style>
  <w:style w:type="paragraph" w:customStyle="1" w:styleId="MZVnormal">
    <w:name w:val="MZV normal"/>
    <w:basedOn w:val="Normlny"/>
    <w:rsid w:val="008414FB"/>
    <w:rPr>
      <w:rFonts w:ascii="Arial" w:hAnsi="Arial"/>
      <w:color w:val="000000"/>
      <w:sz w:val="22"/>
      <w:szCs w:val="24"/>
    </w:rPr>
  </w:style>
  <w:style w:type="paragraph" w:customStyle="1" w:styleId="NormalParagraphStyle">
    <w:name w:val="NormalParagraphStyle"/>
    <w:basedOn w:val="Normlny"/>
    <w:rsid w:val="008414FB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GB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932C56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932C56"/>
    <w:rPr>
      <w:rFonts w:ascii="Times New Roman" w:eastAsia="Times New Roman" w:hAnsi="Times New Roman"/>
      <w:lang w:val="sk-SK" w:eastAsia="sk-SK"/>
    </w:rPr>
  </w:style>
  <w:style w:type="character" w:styleId="Odkaznapoznmkupodiarou">
    <w:name w:val="footnote reference"/>
    <w:basedOn w:val="Predvolenpsmoodseku"/>
    <w:uiPriority w:val="99"/>
    <w:unhideWhenUsed/>
    <w:rsid w:val="00932C56"/>
    <w:rPr>
      <w:vertAlign w:val="superscript"/>
    </w:rPr>
  </w:style>
  <w:style w:type="paragraph" w:styleId="Odsekzoznamu">
    <w:name w:val="List Paragraph"/>
    <w:basedOn w:val="Normlny"/>
    <w:uiPriority w:val="34"/>
    <w:qFormat/>
    <w:rsid w:val="000E11A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vysvetlivky">
    <w:name w:val="endnote text"/>
    <w:basedOn w:val="Normlny"/>
    <w:link w:val="TextvysvetlivkyChar"/>
    <w:uiPriority w:val="99"/>
    <w:unhideWhenUsed/>
    <w:rsid w:val="00C41547"/>
  </w:style>
  <w:style w:type="character" w:customStyle="1" w:styleId="TextvysvetlivkyChar">
    <w:name w:val="Text vysvetlivky Char"/>
    <w:basedOn w:val="Predvolenpsmoodseku"/>
    <w:link w:val="Textvysvetlivky"/>
    <w:uiPriority w:val="99"/>
    <w:rsid w:val="00C41547"/>
    <w:rPr>
      <w:rFonts w:ascii="Times New Roman" w:eastAsia="Times New Roman" w:hAnsi="Times New Roman"/>
      <w:lang w:val="sk-SK"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C415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FF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130c1d-43d0-4fc4-9c99-7563f4afb4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5053CC02D0DE4D91BA2A552A615A8B" ma:contentTypeVersion="18" ma:contentTypeDescription="Umožňuje vytvoriť nový dokument." ma:contentTypeScope="" ma:versionID="fed107305973f681247b1917d58089b9">
  <xsd:schema xmlns:xsd="http://www.w3.org/2001/XMLSchema" xmlns:xs="http://www.w3.org/2001/XMLSchema" xmlns:p="http://schemas.microsoft.com/office/2006/metadata/properties" xmlns:ns3="443f3a78-a8f4-4c70-86d8-8fe6848e9026" xmlns:ns4="54130c1d-43d0-4fc4-9c99-7563f4afb445" targetNamespace="http://schemas.microsoft.com/office/2006/metadata/properties" ma:root="true" ma:fieldsID="cdb87380ed005c330d4b8c0182c23ca2" ns3:_="" ns4:_="">
    <xsd:import namespace="443f3a78-a8f4-4c70-86d8-8fe6848e9026"/>
    <xsd:import namespace="54130c1d-43d0-4fc4-9c99-7563f4afb44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f3a78-a8f4-4c70-86d8-8fe6848e90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30c1d-43d0-4fc4-9c99-7563f4afb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4B46F-C922-49E4-B8E3-65E5059CC261}">
  <ds:schemaRefs>
    <ds:schemaRef ds:uri="http://schemas.microsoft.com/office/2006/metadata/properties"/>
    <ds:schemaRef ds:uri="http://schemas.microsoft.com/office/infopath/2007/PartnerControls"/>
    <ds:schemaRef ds:uri="54130c1d-43d0-4fc4-9c99-7563f4afb445"/>
  </ds:schemaRefs>
</ds:datastoreItem>
</file>

<file path=customXml/itemProps2.xml><?xml version="1.0" encoding="utf-8"?>
<ds:datastoreItem xmlns:ds="http://schemas.openxmlformats.org/officeDocument/2006/customXml" ds:itemID="{59208DA8-E0ED-411D-B62F-3AF0C4EFF4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18B2E-A820-48BB-8AD4-AE8B61BCC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3f3a78-a8f4-4c70-86d8-8fe6848e9026"/>
    <ds:schemaRef ds:uri="54130c1d-43d0-4fc4-9c99-7563f4afb4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1BB39A-428B-4274-A25B-E59BB854D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FF.dotm</Template>
  <TotalTime>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Pirohová Martina</cp:lastModifiedBy>
  <cp:revision>6</cp:revision>
  <cp:lastPrinted>2024-02-10T07:42:00Z</cp:lastPrinted>
  <dcterms:created xsi:type="dcterms:W3CDTF">2024-06-04T09:30:00Z</dcterms:created>
  <dcterms:modified xsi:type="dcterms:W3CDTF">2026-01-14T10:48:00Z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kAttId">
    <vt:lpwstr>#</vt:lpwstr>
  </property>
  <property fmtid="{D5CDD505-2E9C-101B-9397-08002B2CF9AE}" pid="3" name="RkDocId">
    <vt:lpwstr>#</vt:lpwstr>
  </property>
  <property fmtid="{D5CDD505-2E9C-101B-9397-08002B2CF9AE}" pid="4" name="RkUserId">
    <vt:lpwstr>#</vt:lpwstr>
  </property>
  <property fmtid="{D5CDD505-2E9C-101B-9397-08002B2CF9AE}" pid="5" name="RkDocName">
    <vt:lpwstr>#</vt:lpwstr>
  </property>
  <property fmtid="{D5CDD505-2E9C-101B-9397-08002B2CF9AE}" pid="6" name="RkWsUrl">
    <vt:lpwstr>#</vt:lpwstr>
  </property>
  <property fmtid="{D5CDD505-2E9C-101B-9397-08002B2CF9AE}" pid="7" name="ContentTypeId">
    <vt:lpwstr>0x010100055053CC02D0DE4D91BA2A552A615A8B</vt:lpwstr>
  </property>
</Properties>
</file>